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719" w:rsidRDefault="00FA4719" w:rsidP="00426AF2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</w:t>
      </w:r>
      <w:r>
        <w:rPr>
          <w:rFonts w:ascii="Comic Sans MS" w:hAnsi="Comic Sans MS"/>
          <w:b/>
          <w:bCs/>
          <w:sz w:val="32"/>
          <w:szCs w:val="32"/>
          <w:u w:val="single"/>
        </w:rPr>
        <w:t>Worksheet Unit ( 3 )</w:t>
      </w:r>
    </w:p>
    <w:p w:rsidR="00FA4719" w:rsidRPr="00BD5A67" w:rsidRDefault="00FA4719" w:rsidP="00A96B7B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t xml:space="preserve">  </w:t>
      </w:r>
      <w:r w:rsidRPr="00BD5A67">
        <w:rPr>
          <w:rFonts w:ascii="Comic Sans MS" w:hAnsi="Comic Sans MS"/>
          <w:b/>
          <w:bCs/>
          <w:sz w:val="28"/>
          <w:szCs w:val="28"/>
          <w:u w:val="single"/>
        </w:rPr>
        <w:t>1 – General Questions :</w:t>
      </w:r>
    </w:p>
    <w:p w:rsidR="00FA4719" w:rsidRPr="00BD5A67" w:rsidRDefault="00FA4719" w:rsidP="00426AF2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1 – what are the most popular sport in S.A ?</w:t>
      </w:r>
    </w:p>
    <w:p w:rsidR="00FA4719" w:rsidRPr="00BD5A67" w:rsidRDefault="00FA4719" w:rsidP="00A96B7B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    …………………………………………………………………………………………………………………… .</w:t>
      </w:r>
    </w:p>
    <w:p w:rsidR="00FA4719" w:rsidRPr="00BD5A67" w:rsidRDefault="00FA4719" w:rsidP="00A96B7B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2 – Name some of extreme sports  ?</w:t>
      </w:r>
    </w:p>
    <w:p w:rsidR="00FA4719" w:rsidRPr="00BD5A67" w:rsidRDefault="00FA4719" w:rsidP="00426AF2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    …………………………………………………………………………………………………………………… .</w:t>
      </w:r>
    </w:p>
    <w:p w:rsidR="00FA4719" w:rsidRPr="00BD5A67" w:rsidRDefault="00FA4719" w:rsidP="00A96B7B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______________________________________________________</w:t>
      </w:r>
    </w:p>
    <w:p w:rsidR="00FA4719" w:rsidRPr="00BD5A67" w:rsidRDefault="00FA4719" w:rsidP="00A96B7B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</w:t>
      </w:r>
      <w:r w:rsidRPr="00BD5A67">
        <w:rPr>
          <w:rFonts w:ascii="Comic Sans MS" w:hAnsi="Comic Sans MS"/>
          <w:b/>
          <w:bCs/>
          <w:sz w:val="28"/>
          <w:szCs w:val="28"/>
          <w:u w:val="single"/>
        </w:rPr>
        <w:t>2 – Grammar :</w:t>
      </w:r>
      <w:r w:rsidRPr="00BD5A67">
        <w:rPr>
          <w:rFonts w:ascii="Comic Sans MS" w:hAnsi="Comic Sans MS"/>
          <w:sz w:val="28"/>
          <w:szCs w:val="28"/>
        </w:rPr>
        <w:t xml:space="preserve">            </w:t>
      </w:r>
      <w:r w:rsidRPr="00BD5A67">
        <w:rPr>
          <w:rFonts w:ascii="Comic Sans MS" w:hAnsi="Comic Sans MS"/>
          <w:b/>
          <w:bCs/>
          <w:sz w:val="28"/>
          <w:szCs w:val="28"/>
          <w:u w:val="single"/>
        </w:rPr>
        <w:t>A ) Choose the correct answer :</w:t>
      </w:r>
    </w:p>
    <w:p w:rsidR="00FA4719" w:rsidRPr="00BD5A67" w:rsidRDefault="00FA4719" w:rsidP="00426AF2">
      <w:pPr>
        <w:bidi w:val="0"/>
        <w:spacing w:after="0" w:line="240" w:lineRule="auto"/>
        <w:ind w:left="180" w:right="256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>1 – If you   (   go-  goes  -  going)  by plane , your journey will take 3     hours  .</w:t>
      </w:r>
    </w:p>
    <w:p w:rsidR="00FA4719" w:rsidRPr="00BD5A67" w:rsidRDefault="00FA4719" w:rsidP="00426AF2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2 – If water freezes  , it (  turn    -   turns  -  turning   ) into ice  .</w:t>
      </w:r>
    </w:p>
    <w:p w:rsidR="00FA4719" w:rsidRPr="00BD5A67" w:rsidRDefault="00FA4719" w:rsidP="00E01A6D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3 – If you clean my bike , I (  will-  would   -  go ) give you dollar . </w:t>
      </w:r>
    </w:p>
    <w:p w:rsidR="00FA4719" w:rsidRPr="00BD5A67" w:rsidRDefault="00FA4719" w:rsidP="00E01A6D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4 – He would buy a car if he  (  win -  wins  - won  ) the prize . </w:t>
      </w:r>
    </w:p>
    <w:p w:rsidR="00FA4719" w:rsidRPr="00BD5A67" w:rsidRDefault="00FA4719" w:rsidP="00E01A6D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5 – He would have succeeded if he had ( study – studied – studies )</w:t>
      </w:r>
    </w:p>
    <w:p w:rsidR="00FA4719" w:rsidRPr="00BD5A67" w:rsidRDefault="00FA4719" w:rsidP="00E01A6D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6 – If I were a bird , I would ( fly  -  flew – flown ) .</w:t>
      </w:r>
    </w:p>
    <w:p w:rsidR="00FA4719" w:rsidRPr="00BD5A67" w:rsidRDefault="00FA4719" w:rsidP="00E01A6D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</w:t>
      </w:r>
    </w:p>
    <w:p w:rsidR="00FA4719" w:rsidRPr="00BD5A67" w:rsidRDefault="00FA4719" w:rsidP="00AA59FD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</w:t>
      </w:r>
      <w:r w:rsidRPr="00BD5A67">
        <w:rPr>
          <w:rFonts w:ascii="Comic Sans MS" w:hAnsi="Comic Sans MS"/>
          <w:b/>
          <w:bCs/>
          <w:sz w:val="28"/>
          <w:szCs w:val="28"/>
          <w:u w:val="single"/>
        </w:rPr>
        <w:t>B ) Do as shown between brackets :</w:t>
      </w:r>
    </w:p>
    <w:p w:rsidR="00FA4719" w:rsidRPr="00BD5A67" w:rsidRDefault="00FA4719" w:rsidP="00E01A6D">
      <w:pPr>
        <w:bidi w:val="0"/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1 – If you don’t listen , you won’t know what to do   . </w:t>
      </w:r>
      <w:r w:rsidRPr="00BD5A67">
        <w:rPr>
          <w:rFonts w:ascii="Comic Sans MS" w:hAnsi="Comic Sans MS"/>
          <w:b/>
          <w:bCs/>
          <w:sz w:val="28"/>
          <w:szCs w:val="28"/>
        </w:rPr>
        <w:t>( use unless  )</w:t>
      </w:r>
    </w:p>
    <w:p w:rsidR="00FA4719" w:rsidRPr="00BD5A67" w:rsidRDefault="00FA4719" w:rsidP="007F3116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    ........................................................................................................................ .</w:t>
      </w:r>
    </w:p>
    <w:p w:rsidR="00FA4719" w:rsidRPr="00BD5A67" w:rsidRDefault="00FA4719" w:rsidP="00E01A6D">
      <w:pPr>
        <w:bidi w:val="0"/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2 – If we swim here , we will see a lot of fish   (</w:t>
      </w:r>
      <w:r w:rsidRPr="00BD5A67">
        <w:rPr>
          <w:rFonts w:ascii="Comic Sans MS" w:hAnsi="Comic Sans MS"/>
          <w:b/>
          <w:bCs/>
          <w:sz w:val="28"/>
          <w:szCs w:val="28"/>
        </w:rPr>
        <w:t xml:space="preserve">Begin with the result clause   ) . </w:t>
      </w:r>
    </w:p>
    <w:p w:rsidR="00FA4719" w:rsidRPr="00BD5A67" w:rsidRDefault="00FA4719" w:rsidP="00484BFA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    …………………………………………………………………………………………………………………… . </w:t>
      </w:r>
    </w:p>
    <w:p w:rsidR="00FA4719" w:rsidRPr="00BD5A67" w:rsidRDefault="00FA4719" w:rsidP="0059036B">
      <w:pPr>
        <w:bidi w:val="0"/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</w:t>
      </w:r>
      <w:r w:rsidRPr="0059036B">
        <w:rPr>
          <w:rFonts w:ascii="Comic Sans MS" w:hAnsi="Comic Sans MS"/>
          <w:sz w:val="28"/>
          <w:szCs w:val="28"/>
        </w:rPr>
        <w:t>3- you will pass the exam if you study hard</w:t>
      </w:r>
      <w:r>
        <w:rPr>
          <w:rFonts w:ascii="Comic Sans MS" w:hAnsi="Comic Sans MS"/>
          <w:sz w:val="32"/>
          <w:szCs w:val="32"/>
        </w:rPr>
        <w:t xml:space="preserve"> .</w:t>
      </w:r>
      <w:r w:rsidRPr="0059036B">
        <w:rPr>
          <w:rFonts w:ascii="Comic Sans MS" w:hAnsi="Comic Sans MS"/>
          <w:sz w:val="28"/>
          <w:szCs w:val="28"/>
        </w:rPr>
        <w:t xml:space="preserve"> </w:t>
      </w:r>
      <w:r w:rsidRPr="00BD5A67">
        <w:rPr>
          <w:rFonts w:ascii="Comic Sans MS" w:hAnsi="Comic Sans MS"/>
          <w:sz w:val="28"/>
          <w:szCs w:val="28"/>
        </w:rPr>
        <w:t>(</w:t>
      </w:r>
      <w:r w:rsidRPr="00BD5A67">
        <w:rPr>
          <w:rFonts w:ascii="Comic Sans MS" w:hAnsi="Comic Sans MS"/>
          <w:b/>
          <w:bCs/>
          <w:sz w:val="28"/>
          <w:szCs w:val="28"/>
        </w:rPr>
        <w:t xml:space="preserve">Begin with the result clause   ) . </w:t>
      </w:r>
    </w:p>
    <w:p w:rsidR="00FA4719" w:rsidRDefault="00FA4719" w:rsidP="0059036B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 w:rsidRPr="00BD5A67">
        <w:rPr>
          <w:rFonts w:ascii="Comic Sans MS" w:hAnsi="Comic Sans MS"/>
          <w:sz w:val="28"/>
          <w:szCs w:val="28"/>
        </w:rPr>
        <w:t xml:space="preserve">      …………………………………………………………………………………………………………………… .</w:t>
      </w:r>
      <w:r>
        <w:rPr>
          <w:rFonts w:ascii="Comic Sans MS" w:hAnsi="Comic Sans MS"/>
          <w:sz w:val="28"/>
          <w:szCs w:val="28"/>
        </w:rPr>
        <w:t xml:space="preserve">  </w:t>
      </w:r>
    </w:p>
    <w:p w:rsidR="00FA4719" w:rsidRDefault="00FA4719" w:rsidP="00161126">
      <w:pPr>
        <w:bidi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4- If you (went ) by plane , your journey will take 3 hours tomorrow .</w:t>
      </w:r>
      <w:r w:rsidRPr="00BD5A67">
        <w:rPr>
          <w:rFonts w:ascii="Comic Sans MS" w:hAnsi="Comic Sans MS"/>
          <w:sz w:val="28"/>
          <w:szCs w:val="28"/>
        </w:rPr>
        <w:t xml:space="preserve"> </w:t>
      </w:r>
      <w:r w:rsidRPr="00161126">
        <w:rPr>
          <w:rFonts w:ascii="Comic Sans MS" w:hAnsi="Comic Sans MS"/>
          <w:b/>
          <w:bCs/>
          <w:sz w:val="28"/>
          <w:szCs w:val="28"/>
        </w:rPr>
        <w:t>( correct )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FA4719" w:rsidRDefault="00FA4719" w:rsidP="00820DE5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 xml:space="preserve">       </w:t>
      </w:r>
      <w:r w:rsidRPr="00BD5A67">
        <w:rPr>
          <w:rFonts w:ascii="Comic Sans MS" w:hAnsi="Comic Sans MS"/>
          <w:sz w:val="28"/>
          <w:szCs w:val="28"/>
        </w:rPr>
        <w:t xml:space="preserve">…………………………………………………………………………………………………………………… </w:t>
      </w:r>
      <w:r>
        <w:rPr>
          <w:rFonts w:ascii="Comic Sans MS" w:hAnsi="Comic Sans MS"/>
          <w:sz w:val="32"/>
          <w:szCs w:val="32"/>
        </w:rPr>
        <w:t>_____________________________________________________</w:t>
      </w:r>
    </w:p>
    <w:p w:rsidR="00FA4719" w:rsidRDefault="00FA4719" w:rsidP="00864886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sz w:val="32"/>
          <w:szCs w:val="32"/>
          <w:u w:val="single"/>
        </w:rPr>
        <w:t>3 – Vocabulary :</w:t>
      </w:r>
      <w:r>
        <w:rPr>
          <w:rFonts w:ascii="Comic Sans MS" w:hAnsi="Comic Sans MS"/>
          <w:sz w:val="32"/>
          <w:szCs w:val="32"/>
        </w:rPr>
        <w:t xml:space="preserve">    </w:t>
      </w:r>
    </w:p>
    <w:p w:rsidR="00FA4719" w:rsidRDefault="00FA4719" w:rsidP="00161126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</w:p>
    <w:p w:rsidR="00FA4719" w:rsidRDefault="00FA4719" w:rsidP="00161126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sz w:val="32"/>
          <w:szCs w:val="32"/>
          <w:u w:val="single"/>
        </w:rPr>
        <w:t>A ) Choose the correct meaning :</w:t>
      </w:r>
    </w:p>
    <w:p w:rsidR="00FA4719" w:rsidRDefault="00FA4719" w:rsidP="0059036B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1 – ceremony  =</w:t>
      </w:r>
    </w:p>
    <w:p w:rsidR="00FA4719" w:rsidRDefault="00FA4719" w:rsidP="0059036B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(    sport   -   a formal event    -  armchair    )</w:t>
      </w:r>
    </w:p>
    <w:p w:rsidR="00FA4719" w:rsidRDefault="00FA4719" w:rsidP="00161126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2 – strength  =</w:t>
      </w:r>
    </w:p>
    <w:p w:rsidR="00FA4719" w:rsidRDefault="00FA4719" w:rsidP="0059036B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(    size   -   modal   -   power    )</w:t>
      </w:r>
    </w:p>
    <w:p w:rsidR="00FA4719" w:rsidRDefault="00FA4719" w:rsidP="0059036B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3 – challenge  =</w:t>
      </w:r>
    </w:p>
    <w:p w:rsidR="00FA4719" w:rsidRDefault="00FA4719" w:rsidP="0059036B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(   something easy &amp; exciting    - something new &amp; difficult  ) </w:t>
      </w:r>
    </w:p>
    <w:p w:rsidR="00FA4719" w:rsidRDefault="00FA4719" w:rsidP="0059036B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4 – wave   =</w:t>
      </w:r>
    </w:p>
    <w:p w:rsidR="00FA4719" w:rsidRDefault="00FA4719" w:rsidP="0059036B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(  a waterfall   -  water rising on the top of the sea   )</w:t>
      </w:r>
    </w:p>
    <w:p w:rsidR="00FA4719" w:rsidRDefault="00FA4719" w:rsidP="00161126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</w:p>
    <w:p w:rsidR="00FA4719" w:rsidRDefault="00FA4719" w:rsidP="00161126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</w:t>
      </w:r>
    </w:p>
    <w:p w:rsidR="00FA4719" w:rsidRDefault="00FA4719" w:rsidP="00775D90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sz w:val="32"/>
          <w:szCs w:val="32"/>
          <w:u w:val="single"/>
        </w:rPr>
        <w:t>B ) Choose the correct completion :</w:t>
      </w:r>
      <w:r>
        <w:rPr>
          <w:rFonts w:ascii="Comic Sans MS" w:hAnsi="Comic Sans MS"/>
          <w:sz w:val="32"/>
          <w:szCs w:val="32"/>
        </w:rPr>
        <w:t xml:space="preserve"> </w:t>
      </w:r>
    </w:p>
    <w:p w:rsidR="00FA4719" w:rsidRDefault="00FA4719" w:rsidP="0022695A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tbl>
      <w:tblPr>
        <w:tblW w:w="0" w:type="auto"/>
        <w:tblInd w:w="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46"/>
      </w:tblGrid>
      <w:tr w:rsidR="00FA4719" w:rsidRPr="00A34082" w:rsidTr="0059036B">
        <w:trPr>
          <w:trHeight w:val="557"/>
        </w:trPr>
        <w:tc>
          <w:tcPr>
            <w:tcW w:w="8546" w:type="dxa"/>
          </w:tcPr>
          <w:p w:rsidR="00FA4719" w:rsidRPr="00A34082" w:rsidRDefault="00FA4719" w:rsidP="00A34082">
            <w:pPr>
              <w:bidi w:val="0"/>
              <w:spacing w:after="0" w:line="240" w:lineRule="auto"/>
              <w:rPr>
                <w:rFonts w:ascii="Comic Sans MS" w:hAnsi="Comic Sans MS"/>
                <w:sz w:val="32"/>
                <w:szCs w:val="32"/>
              </w:rPr>
            </w:pPr>
            <w:r w:rsidRPr="00A34082">
              <w:rPr>
                <w:rFonts w:ascii="Comic Sans MS" w:hAnsi="Comic Sans MS"/>
                <w:sz w:val="32"/>
                <w:szCs w:val="32"/>
              </w:rPr>
              <w:t xml:space="preserve">  </w:t>
            </w:r>
            <w:r>
              <w:rPr>
                <w:rFonts w:ascii="Comic Sans MS" w:hAnsi="Comic Sans MS"/>
                <w:sz w:val="32"/>
                <w:szCs w:val="32"/>
              </w:rPr>
              <w:t xml:space="preserve">Hit </w:t>
            </w:r>
            <w:r w:rsidRPr="00A34082">
              <w:rPr>
                <w:rFonts w:ascii="Comic Sans MS" w:hAnsi="Comic Sans MS"/>
                <w:sz w:val="32"/>
                <w:szCs w:val="32"/>
              </w:rPr>
              <w:t xml:space="preserve">  -  </w:t>
            </w:r>
            <w:r>
              <w:rPr>
                <w:rFonts w:ascii="Comic Sans MS" w:hAnsi="Comic Sans MS"/>
                <w:sz w:val="32"/>
                <w:szCs w:val="32"/>
              </w:rPr>
              <w:t xml:space="preserve">lean </w:t>
            </w:r>
            <w:r w:rsidRPr="00A34082">
              <w:rPr>
                <w:rFonts w:ascii="Comic Sans MS" w:hAnsi="Comic Sans MS"/>
                <w:sz w:val="32"/>
                <w:szCs w:val="32"/>
              </w:rPr>
              <w:t xml:space="preserve"> -  </w:t>
            </w:r>
            <w:r>
              <w:rPr>
                <w:rFonts w:ascii="Comic Sans MS" w:hAnsi="Comic Sans MS"/>
                <w:sz w:val="32"/>
                <w:szCs w:val="32"/>
              </w:rPr>
              <w:t xml:space="preserve">score </w:t>
            </w:r>
            <w:r w:rsidRPr="00A34082">
              <w:rPr>
                <w:rFonts w:ascii="Comic Sans MS" w:hAnsi="Comic Sans MS"/>
                <w:sz w:val="32"/>
                <w:szCs w:val="32"/>
              </w:rPr>
              <w:t xml:space="preserve">  -  </w:t>
            </w:r>
            <w:r>
              <w:rPr>
                <w:rFonts w:ascii="Comic Sans MS" w:hAnsi="Comic Sans MS"/>
                <w:sz w:val="32"/>
                <w:szCs w:val="32"/>
              </w:rPr>
              <w:t>slip  -   instructor  -</w:t>
            </w:r>
            <w:r w:rsidRPr="00A34082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edge </w:t>
            </w:r>
          </w:p>
        </w:tc>
      </w:tr>
    </w:tbl>
    <w:p w:rsidR="00FA4719" w:rsidRDefault="00FA4719" w:rsidP="0059036B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1 – our ____________ was excellent –he had years of experiences  . </w:t>
      </w:r>
    </w:p>
    <w:p w:rsidR="00FA4719" w:rsidRDefault="00FA4719" w:rsidP="002A74D5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2 – you need to wear very good shoes or you'll _________on the rocks .</w:t>
      </w:r>
    </w:p>
    <w:p w:rsidR="00FA4719" w:rsidRDefault="00FA4719" w:rsidP="002A74D5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3 – It is dangerous to go near the ___________ of the cliff  .</w:t>
      </w:r>
    </w:p>
    <w:p w:rsidR="00FA4719" w:rsidRDefault="00FA4719" w:rsidP="002A74D5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4 -  Don’t ___________ back on your chair . you may fall over  .</w:t>
      </w:r>
    </w:p>
    <w:p w:rsidR="00FA4719" w:rsidRDefault="00FA4719" w:rsidP="002A74D5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5 – How did Nasser ____________ that goal ?</w:t>
      </w:r>
    </w:p>
    <w:p w:rsidR="00FA4719" w:rsidRDefault="00FA4719" w:rsidP="002A74D5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6 – Ahmad can _________ the ball very hard  .</w:t>
      </w:r>
    </w:p>
    <w:p w:rsidR="00FA4719" w:rsidRDefault="00FA4719" w:rsidP="002A74D5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:rsidR="00FA4719" w:rsidRDefault="00FA4719" w:rsidP="002073AE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sz w:val="32"/>
          <w:szCs w:val="32"/>
          <w:u w:val="single"/>
        </w:rPr>
        <w:t>C – Write the words under the pictures :</w:t>
      </w:r>
      <w:r>
        <w:rPr>
          <w:rFonts w:ascii="Comic Sans MS" w:hAnsi="Comic Sans MS"/>
          <w:sz w:val="32"/>
          <w:szCs w:val="32"/>
        </w:rPr>
        <w:t xml:space="preserve">  </w:t>
      </w:r>
    </w:p>
    <w:tbl>
      <w:tblPr>
        <w:tblpPr w:leftFromText="180" w:rightFromText="180" w:vertAnchor="text" w:horzAnchor="margin" w:tblpXSpec="center" w:tblpY="206"/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07"/>
      </w:tblGrid>
      <w:tr w:rsidR="00FA4719" w:rsidRPr="00A34082" w:rsidTr="00161126">
        <w:trPr>
          <w:trHeight w:val="859"/>
        </w:trPr>
        <w:tc>
          <w:tcPr>
            <w:tcW w:w="10407" w:type="dxa"/>
          </w:tcPr>
          <w:p w:rsidR="00FA4719" w:rsidRPr="00A34082" w:rsidRDefault="00FA4719" w:rsidP="00161126">
            <w:pPr>
              <w:bidi w:val="0"/>
              <w:spacing w:after="0" w:line="240" w:lineRule="auto"/>
              <w:rPr>
                <w:rFonts w:ascii="Comic Sans MS" w:hAnsi="Comic Sans MS"/>
                <w:sz w:val="32"/>
                <w:szCs w:val="32"/>
              </w:rPr>
            </w:pPr>
            <w:r w:rsidRPr="00A34082">
              <w:rPr>
                <w:rFonts w:ascii="Comic Sans MS" w:hAnsi="Comic Sans MS"/>
                <w:sz w:val="32"/>
                <w:szCs w:val="32"/>
              </w:rPr>
              <w:t xml:space="preserve">  </w:t>
            </w:r>
            <w:r>
              <w:rPr>
                <w:rFonts w:ascii="Comic Sans MS" w:hAnsi="Comic Sans MS"/>
                <w:sz w:val="32"/>
                <w:szCs w:val="32"/>
              </w:rPr>
              <w:t>Goggles  -</w:t>
            </w:r>
            <w:r w:rsidRPr="00A34082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flippers </w:t>
            </w:r>
            <w:r w:rsidRPr="00A34082">
              <w:rPr>
                <w:rFonts w:ascii="Comic Sans MS" w:hAnsi="Comic Sans MS"/>
                <w:sz w:val="32"/>
                <w:szCs w:val="32"/>
              </w:rPr>
              <w:t xml:space="preserve"> -  </w:t>
            </w:r>
            <w:r>
              <w:rPr>
                <w:rFonts w:ascii="Comic Sans MS" w:hAnsi="Comic Sans MS"/>
                <w:sz w:val="32"/>
                <w:szCs w:val="32"/>
              </w:rPr>
              <w:t xml:space="preserve">gloves – lifejacket – wetsuit  –  scuba diving </w:t>
            </w:r>
            <w:r w:rsidRPr="00A34082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</w:tbl>
    <w:p w:rsidR="00FA4719" w:rsidRDefault="00FA4719" w:rsidP="002A74D5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</w:p>
    <w:p w:rsidR="00FA4719" w:rsidRDefault="00FA4719" w:rsidP="002073AE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7pt;margin-top:15.25pt;width:134.7pt;height:116.4pt;z-index:251657216" stroked="t">
            <v:imagedata r:id="rId4" o:title=""/>
            <w10:wrap type="square"/>
          </v:shape>
        </w:pict>
      </w:r>
      <w:r>
        <w:rPr>
          <w:noProof/>
        </w:rPr>
        <w:pict>
          <v:shape id="_x0000_s1027" type="#_x0000_t75" style="position:absolute;margin-left:207.7pt;margin-top:16.75pt;width:143.3pt;height:117pt;z-index:251656192" stroked="t">
            <v:imagedata r:id="rId5" o:title=""/>
            <w10:wrap type="square"/>
          </v:shape>
        </w:pict>
      </w:r>
      <w:r>
        <w:rPr>
          <w:noProof/>
        </w:rPr>
        <w:pict>
          <v:shape id="_x0000_s1028" type="#_x0000_t75" style="position:absolute;margin-left:26.7pt;margin-top:16.75pt;width:135.3pt;height:120.2pt;z-index:251655168" stroked="t" strokeweight="1pt">
            <v:imagedata r:id="rId6" o:title=""/>
            <w10:wrap type="square"/>
          </v:shape>
        </w:pict>
      </w:r>
    </w:p>
    <w:p w:rsidR="00FA4719" w:rsidRPr="00161126" w:rsidRDefault="00FA4719" w:rsidP="002073AE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</w:p>
    <w:p w:rsidR="00FA4719" w:rsidRDefault="00FA4719" w:rsidP="002073AE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</w:p>
    <w:p w:rsidR="00FA4719" w:rsidRDefault="00FA4719" w:rsidP="00BE5680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</w:p>
    <w:p w:rsidR="00FA4719" w:rsidRDefault="00FA4719" w:rsidP="00BE5680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</w:t>
      </w:r>
    </w:p>
    <w:p w:rsidR="00FA4719" w:rsidRDefault="00FA4719" w:rsidP="00BE5680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</w:t>
      </w:r>
    </w:p>
    <w:p w:rsidR="00FA4719" w:rsidRDefault="00FA4719" w:rsidP="002A74D5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</w:p>
    <w:p w:rsidR="00FA4719" w:rsidRDefault="00FA4719" w:rsidP="002A74D5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………………………………            ………………………………           ………………………….....</w:t>
      </w:r>
    </w:p>
    <w:p w:rsidR="00FA4719" w:rsidRDefault="00FA4719" w:rsidP="00820DE5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                            </w:t>
      </w:r>
    </w:p>
    <w:p w:rsidR="00FA4719" w:rsidRPr="00820DE5" w:rsidRDefault="00FA4719" w:rsidP="00161126">
      <w:pPr>
        <w:bidi w:val="0"/>
        <w:spacing w:after="0" w:line="240" w:lineRule="auto"/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pict>
          <v:shape id="_x0000_s1029" type="#_x0000_t75" style="position:absolute;left:0;text-align:left;margin-left:378pt;margin-top:12pt;width:2in;height:117.4pt;z-index:251660288" stroked="t" strokeweight="1pt">
            <v:imagedata r:id="rId7" o:title=""/>
            <w10:wrap type="square"/>
          </v:shape>
        </w:pict>
      </w:r>
      <w:r>
        <w:rPr>
          <w:noProof/>
        </w:rPr>
        <w:pict>
          <v:shape id="_x0000_s1030" type="#_x0000_t75" style="position:absolute;left:0;text-align:left;margin-left:207pt;margin-top:12pt;width:135pt;height:118.25pt;z-index:251659264" stroked="t" strokeweight="1pt">
            <v:imagedata r:id="rId8" o:title=""/>
            <w10:wrap type="square"/>
          </v:shape>
        </w:pict>
      </w:r>
      <w:r>
        <w:rPr>
          <w:noProof/>
        </w:rPr>
        <w:pict>
          <v:shape id="_x0000_s1031" type="#_x0000_t75" style="position:absolute;left:0;text-align:left;margin-left:27pt;margin-top:12pt;width:135pt;height:124.7pt;z-index:251658240" stroked="t" strokeweight="1pt">
            <v:imagedata r:id="rId9" o:title=""/>
            <w10:wrap type="square"/>
          </v:shape>
        </w:pict>
      </w:r>
      <w:r>
        <w:rPr>
          <w:rFonts w:ascii="Comic Sans MS" w:hAnsi="Comic Sans MS"/>
          <w:sz w:val="32"/>
          <w:szCs w:val="32"/>
        </w:rPr>
        <w:t xml:space="preserve">    </w:t>
      </w:r>
      <w:r>
        <w:rPr>
          <w:rFonts w:ascii="Comic Sans MS" w:hAnsi="Comic Sans MS"/>
          <w:b/>
          <w:bCs/>
          <w:sz w:val="32"/>
          <w:szCs w:val="32"/>
        </w:rPr>
        <w:t xml:space="preserve">                                      </w:t>
      </w:r>
    </w:p>
    <w:p w:rsidR="00FA4719" w:rsidRPr="00BE5680" w:rsidRDefault="00FA4719" w:rsidP="00820DE5">
      <w:pPr>
        <w:bidi w:val="0"/>
        <w:spacing w:after="0" w:line="240" w:lineRule="auto"/>
        <w:rPr>
          <w:rFonts w:ascii="Comic Sans MS" w:hAnsi="Comic Sans MS"/>
          <w:b/>
          <w:bCs/>
          <w:sz w:val="48"/>
          <w:szCs w:val="48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              </w:t>
      </w:r>
    </w:p>
    <w:p w:rsidR="00FA4719" w:rsidRDefault="00FA4719" w:rsidP="002073AE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</w:p>
    <w:p w:rsidR="00FA4719" w:rsidRDefault="00FA4719" w:rsidP="00161126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</w:p>
    <w:p w:rsidR="00FA4719" w:rsidRDefault="00FA4719" w:rsidP="00161126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</w:p>
    <w:p w:rsidR="00FA4719" w:rsidRDefault="00FA4719" w:rsidP="00161126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</w:p>
    <w:p w:rsidR="00FA4719" w:rsidRPr="00161126" w:rsidRDefault="00FA4719" w:rsidP="00161126">
      <w:pPr>
        <w:bidi w:val="0"/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………………………………            …………………………….          ……………………………….</w:t>
      </w:r>
    </w:p>
    <w:sectPr w:rsidR="00FA4719" w:rsidRPr="00161126" w:rsidSect="00A96B7B">
      <w:pgSz w:w="11906" w:h="16838"/>
      <w:pgMar w:top="568" w:right="424" w:bottom="426" w:left="426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6B7B"/>
    <w:rsid w:val="000254BF"/>
    <w:rsid w:val="00041002"/>
    <w:rsid w:val="000C6C0F"/>
    <w:rsid w:val="0011208F"/>
    <w:rsid w:val="00161126"/>
    <w:rsid w:val="001673B8"/>
    <w:rsid w:val="001E36C4"/>
    <w:rsid w:val="002073AE"/>
    <w:rsid w:val="0022695A"/>
    <w:rsid w:val="002A74D5"/>
    <w:rsid w:val="00426AF2"/>
    <w:rsid w:val="00465E46"/>
    <w:rsid w:val="00484BFA"/>
    <w:rsid w:val="00490009"/>
    <w:rsid w:val="00552CE3"/>
    <w:rsid w:val="0059036B"/>
    <w:rsid w:val="005E7774"/>
    <w:rsid w:val="00644C23"/>
    <w:rsid w:val="006765EF"/>
    <w:rsid w:val="006F62BE"/>
    <w:rsid w:val="00761FA2"/>
    <w:rsid w:val="0077584C"/>
    <w:rsid w:val="00775D90"/>
    <w:rsid w:val="007F3116"/>
    <w:rsid w:val="00801CB4"/>
    <w:rsid w:val="00820DE5"/>
    <w:rsid w:val="00853814"/>
    <w:rsid w:val="00864886"/>
    <w:rsid w:val="00A34082"/>
    <w:rsid w:val="00A57C0C"/>
    <w:rsid w:val="00A65BBD"/>
    <w:rsid w:val="00A96B7B"/>
    <w:rsid w:val="00AA59FD"/>
    <w:rsid w:val="00AF7206"/>
    <w:rsid w:val="00B70CE6"/>
    <w:rsid w:val="00BD5A67"/>
    <w:rsid w:val="00BE5680"/>
    <w:rsid w:val="00DC22E4"/>
    <w:rsid w:val="00E01A6D"/>
    <w:rsid w:val="00E230D8"/>
    <w:rsid w:val="00E64AFD"/>
    <w:rsid w:val="00E96FBE"/>
    <w:rsid w:val="00EF557A"/>
    <w:rsid w:val="00EF69CB"/>
    <w:rsid w:val="00F74622"/>
    <w:rsid w:val="00F90167"/>
    <w:rsid w:val="00FA4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6C4"/>
    <w:pPr>
      <w:bidi/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9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E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5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</TotalTime>
  <Pages>2</Pages>
  <Words>435</Words>
  <Characters>2486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</dc:creator>
  <cp:keywords/>
  <dc:description/>
  <cp:lastModifiedBy>جهازالكمبيوتر</cp:lastModifiedBy>
  <cp:revision>5</cp:revision>
  <cp:lastPrinted>2014-03-31T21:32:00Z</cp:lastPrinted>
  <dcterms:created xsi:type="dcterms:W3CDTF">2014-03-30T22:27:00Z</dcterms:created>
  <dcterms:modified xsi:type="dcterms:W3CDTF">2014-03-31T21:32:00Z</dcterms:modified>
</cp:coreProperties>
</file>